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97" w:type="dxa"/>
        <w:tblInd w:w="-4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2385"/>
        <w:gridCol w:w="2826"/>
        <w:gridCol w:w="1830"/>
        <w:gridCol w:w="16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697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HR-001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697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苏 州 九 龙 医 院 岗 位 应 聘 申 请 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9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6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175260</wp:posOffset>
                  </wp:positionV>
                  <wp:extent cx="1257300" cy="1238885"/>
                  <wp:effectExtent l="0" t="0" r="0" b="18415"/>
                  <wp:wrapNone/>
                  <wp:docPr id="2" name="图片 2" descr="IMG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238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9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6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9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9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6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9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6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9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6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9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6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99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6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rPr>
                <w:rFonts w:hint="default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697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姓    名</w:t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：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995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826" w:type="dxa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697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应聘岗位</w:t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：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995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826" w:type="dxa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697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联系方式</w:t>
            </w: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：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995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385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826" w:type="dxa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830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661" w:type="dxa"/>
            <w:shd w:val="clear"/>
            <w:vAlign w:val="center"/>
          </w:tcPr>
          <w:p>
            <w:pPr>
              <w:jc w:val="left"/>
              <w:rPr>
                <w:rFonts w:hint="default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7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人力资源部</w:t>
            </w: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意见</w:t>
            </w:r>
          </w:p>
        </w:tc>
        <w:tc>
          <w:tcPr>
            <w:tcW w:w="8702" w:type="dxa"/>
            <w:gridSpan w:val="4"/>
            <w:tcBorders>
              <w:top w:val="single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7" w:hRule="atLeast"/>
        </w:trPr>
        <w:tc>
          <w:tcPr>
            <w:tcW w:w="1995" w:type="dxa"/>
            <w:tcBorders>
              <w:top w:val="dotted" w:color="000000" w:sz="4" w:space="0"/>
              <w:left w:val="single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科室意见</w:t>
            </w:r>
          </w:p>
        </w:tc>
        <w:tc>
          <w:tcPr>
            <w:tcW w:w="8702" w:type="dxa"/>
            <w:gridSpan w:val="4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995" w:type="dxa"/>
            <w:vMerge w:val="restart"/>
            <w:tcBorders>
              <w:top w:val="dotted" w:color="000000" w:sz="4" w:space="0"/>
              <w:left w:val="single" w:color="000000" w:sz="4" w:space="0"/>
              <w:bottom w:val="single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执行进度</w:t>
            </w:r>
          </w:p>
        </w:tc>
        <w:tc>
          <w:tcPr>
            <w:tcW w:w="238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2826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进度</w:t>
            </w:r>
          </w:p>
        </w:tc>
        <w:tc>
          <w:tcPr>
            <w:tcW w:w="1830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计划反馈时间</w:t>
            </w:r>
          </w:p>
        </w:tc>
        <w:tc>
          <w:tcPr>
            <w:tcW w:w="1661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实际反馈时间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995" w:type="dxa"/>
            <w:vMerge w:val="continue"/>
            <w:tcBorders>
              <w:top w:val="dotted" w:color="000000" w:sz="4" w:space="0"/>
              <w:left w:val="single" w:color="000000" w:sz="4" w:space="0"/>
              <w:bottom w:val="single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6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0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1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995" w:type="dxa"/>
            <w:vMerge w:val="continue"/>
            <w:tcBorders>
              <w:top w:val="dotted" w:color="000000" w:sz="4" w:space="0"/>
              <w:left w:val="single" w:color="000000" w:sz="4" w:space="0"/>
              <w:bottom w:val="single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6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0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1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995" w:type="dxa"/>
            <w:vMerge w:val="continue"/>
            <w:tcBorders>
              <w:top w:val="dotted" w:color="000000" w:sz="4" w:space="0"/>
              <w:left w:val="single" w:color="000000" w:sz="4" w:space="0"/>
              <w:bottom w:val="single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6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0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1" w:type="dxa"/>
            <w:tcBorders>
              <w:top w:val="dotted" w:color="000000" w:sz="4" w:space="0"/>
              <w:left w:val="dotted" w:color="000000" w:sz="4" w:space="0"/>
              <w:bottom w:val="dotted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95" w:type="dxa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6" w:type="dxa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1" w:type="dxa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697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楷体" w:hAnsi="楷体" w:eastAsia="楷体" w:cs="楷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苏州九龙医院人力资源部制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W w:w="10680" w:type="dxa"/>
        <w:tblInd w:w="-4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5"/>
        <w:gridCol w:w="1380"/>
        <w:gridCol w:w="1455"/>
        <w:gridCol w:w="1500"/>
        <w:gridCol w:w="1305"/>
        <w:gridCol w:w="1365"/>
        <w:gridCol w:w="1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一寸照片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(必附）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    高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婚育状况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是否完成规培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是否取得执医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</w:t>
            </w: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tabs>
                <w:tab w:val="left" w:pos="4879"/>
                <w:tab w:val="left" w:pos="5460"/>
              </w:tabs>
              <w:ind w:right="1291" w:rightChars="615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  称</w:t>
            </w: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E-mail</w:t>
            </w: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要求月薪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（税前）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可入职日期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家庭成员情况</w:t>
            </w:r>
          </w:p>
        </w:tc>
        <w:tc>
          <w:tcPr>
            <w:tcW w:w="13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工作或学习单位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06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月—      年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月—      年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月—      年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月—      年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月—      年   月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W w:w="10665" w:type="dxa"/>
        <w:tblInd w:w="-4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0"/>
        <w:gridCol w:w="1380"/>
        <w:gridCol w:w="2955"/>
        <w:gridCol w:w="4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0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工作经历（最近）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科室/岗位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月—      年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月—      年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月—      年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科研情况</w:t>
            </w:r>
          </w:p>
        </w:tc>
        <w:tc>
          <w:tcPr>
            <w:tcW w:w="8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8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论文情况</w:t>
            </w:r>
          </w:p>
        </w:tc>
        <w:tc>
          <w:tcPr>
            <w:tcW w:w="8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其他情况</w:t>
            </w:r>
          </w:p>
        </w:tc>
        <w:tc>
          <w:tcPr>
            <w:tcW w:w="8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5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入职宣言</w:t>
            </w:r>
          </w:p>
        </w:tc>
        <w:tc>
          <w:tcPr>
            <w:tcW w:w="8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本人在此求职申请表所填报之一切均属真实及正确。如有隐瞒或虚报，愿意接受无偿之一切解雇处分。本人授权于医院做出一切有关本人之查询。本人愿意接受就职前和就职后如有需要之体格检查。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665" w:type="dxa"/>
            <w:gridSpan w:val="4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申请人签字：                                      年    月    日</w:t>
            </w:r>
          </w:p>
        </w:tc>
      </w:tr>
    </w:tbl>
    <w:p>
      <w:pPr>
        <w:rPr>
          <w:rFonts w:hint="eastAsia" w:eastAsiaTheme="minorEastAsia"/>
          <w:sz w:val="11"/>
          <w:szCs w:val="15"/>
          <w:lang w:val="en-US" w:eastAsia="zh-CN"/>
        </w:rPr>
      </w:pPr>
    </w:p>
    <w:sectPr>
      <w:pgSz w:w="11906" w:h="16838"/>
      <w:pgMar w:top="1134" w:right="1134" w:bottom="567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C1278"/>
    <w:rsid w:val="4ECC127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2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2018-11-30T07:54:00Z</dcterms:created>
  <dc:creator>Administrator</dc:creator>
  <cp:lastModifiedBy>Administrator</cp:lastModifiedBy>
  <cp:lastPrinted>2018-11-30T08:15:19Z</cp:lastPrinted>
  <dcterms:modified xsi:type="dcterms:W3CDTF">2018-11-30T08:16:53Z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